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FE1BF7" w:rsidRPr="00377EF4">
        <w:trPr>
          <w:cantSplit/>
          <w:trHeight w:val="318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BF7" w:rsidRPr="00377EF4" w:rsidRDefault="00CD06FB">
            <w:pPr>
              <w:pStyle w:val="Heading4"/>
              <w:rPr>
                <w:b w:val="0"/>
                <w:bCs w:val="0"/>
                <w:sz w:val="16"/>
                <w:szCs w:val="16"/>
                <w:lang w:val="en-GB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3717925</wp:posOffset>
                      </wp:positionH>
                      <wp:positionV relativeFrom="paragraph">
                        <wp:posOffset>203835</wp:posOffset>
                      </wp:positionV>
                      <wp:extent cx="2736215" cy="537210"/>
                      <wp:effectExtent l="0" t="0" r="0" b="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215" cy="537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D06FB" w:rsidRDefault="00446833">
                                  <w:pPr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  <w:t>17</w:t>
                                  </w:r>
                                  <w:r w:rsidR="00CD06FB" w:rsidRPr="00CD06FB"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  <w:t xml:space="preserve">th </w:t>
                                  </w:r>
                                  <w:r w:rsidR="00CD06FB"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  <w:t>18t</w:t>
                                  </w:r>
                                  <w:r w:rsidR="00CD06FB"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  <w:t>February</w:t>
                                  </w:r>
                                  <w:r w:rsidR="00CD06FB" w:rsidRPr="00CD06FB"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  <w:t xml:space="preserve"> 201</w:t>
                                  </w:r>
                                  <w:r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  <w:p w:rsidR="00CD06FB" w:rsidRPr="00CD06FB" w:rsidRDefault="00CD06FB">
                                  <w:pPr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4"/>
                                      <w:szCs w:val="24"/>
                                    </w:rPr>
                                    <w:t>Durban Ice Arena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92.75pt;margin-top:16.05pt;width:215.45pt;height:42.3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" strokecolor="white [3212]">
                      <v:textbox>
                        <w:txbxContent>
                          <w:p w:rsidR="00CD06FB" w:rsidRDefault="00446833">
                            <w:pPr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  <w:t>17</w:t>
                            </w:r>
                            <w:r w:rsidR="00CD06FB" w:rsidRPr="00CD06FB"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  <w:t xml:space="preserve">th </w:t>
                            </w:r>
                            <w:r w:rsidR="00CD06FB"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  <w:t>18t</w:t>
                            </w:r>
                            <w:r w:rsidR="00CD06FB"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  <w:t>February</w:t>
                            </w:r>
                            <w:r w:rsidR="00CD06FB" w:rsidRPr="00CD06FB"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  <w:t xml:space="preserve"> 201</w:t>
                            </w:r>
                            <w:r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  <w:p w:rsidR="00CD06FB" w:rsidRPr="00CD06FB" w:rsidRDefault="00CD06FB">
                            <w:pPr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4"/>
                                <w:szCs w:val="24"/>
                              </w:rPr>
                              <w:t>Durban Ice Arena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26AA0">
              <w:rPr>
                <w:b w:val="0"/>
                <w:bCs w:val="0"/>
                <w:noProof/>
                <w:sz w:val="16"/>
                <w:szCs w:val="16"/>
                <w:lang w:val="en-GB"/>
              </w:rPr>
              <w:drawing>
                <wp:inline distT="0" distB="0" distL="0" distR="0">
                  <wp:extent cx="2537682" cy="192586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blade &amp; curve.t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682" cy="1925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1BF7">
        <w:trPr>
          <w:cantSplit/>
          <w:trHeight w:val="3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Default="00C962BA" w:rsidP="00A3505E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Club</w:t>
            </w:r>
            <w:r w:rsidR="00FE1BF7">
              <w:rPr>
                <w:b/>
                <w:bCs/>
                <w:sz w:val="18"/>
                <w:szCs w:val="18"/>
                <w:lang w:val="en-GB"/>
              </w:rPr>
              <w:t>:</w:t>
            </w:r>
            <w:r w:rsidR="00FE1BF7">
              <w:rPr>
                <w:b/>
                <w:bCs/>
                <w:sz w:val="18"/>
                <w:szCs w:val="18"/>
                <w:lang w:val="en-GB"/>
              </w:rPr>
              <w:tab/>
            </w:r>
          </w:p>
        </w:tc>
      </w:tr>
      <w:tr w:rsidR="00FE1BF7">
        <w:trPr>
          <w:cantSplit/>
          <w:trHeight w:val="3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Default="00FE1BF7" w:rsidP="00756D55">
            <w:pPr>
              <w:jc w:val="both"/>
              <w:rPr>
                <w:sz w:val="18"/>
                <w:szCs w:val="18"/>
                <w:lang w:val="en-GB"/>
              </w:rPr>
            </w:pPr>
            <w:r w:rsidRPr="00F74052">
              <w:rPr>
                <w:b/>
                <w:bCs/>
                <w:sz w:val="18"/>
                <w:szCs w:val="18"/>
                <w:lang w:val="en-GB"/>
              </w:rPr>
              <w:t>Category: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ab/>
              <w:t xml:space="preserve">Men </w:t>
            </w:r>
            <w:bookmarkStart w:id="0" w:name="Kontrollkästchen12"/>
            <w:r w:rsidR="00576AF1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C3E40">
              <w:rPr>
                <w:sz w:val="18"/>
                <w:szCs w:val="18"/>
                <w:lang w:val="en-GB"/>
              </w:rPr>
            </w:r>
            <w:r w:rsidR="006C3E40">
              <w:rPr>
                <w:sz w:val="18"/>
                <w:szCs w:val="18"/>
                <w:lang w:val="en-GB"/>
              </w:rPr>
              <w:fldChar w:fldCharType="separate"/>
            </w:r>
            <w:r w:rsidR="00576AF1">
              <w:rPr>
                <w:sz w:val="18"/>
                <w:szCs w:val="18"/>
                <w:lang w:val="en-GB"/>
              </w:rPr>
              <w:fldChar w:fldCharType="end"/>
            </w:r>
            <w:bookmarkEnd w:id="0"/>
            <w:r w:rsidR="00756D55">
              <w:rPr>
                <w:sz w:val="18"/>
                <w:szCs w:val="18"/>
                <w:lang w:val="en-GB"/>
              </w:rPr>
              <w:tab/>
            </w:r>
            <w:r w:rsidR="00756D55"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>Ladies</w:t>
            </w:r>
            <w:r w:rsidR="00756D55">
              <w:rPr>
                <w:sz w:val="18"/>
                <w:szCs w:val="18"/>
                <w:lang w:val="en-GB"/>
              </w:rPr>
              <w:t xml:space="preserve"> </w:t>
            </w:r>
            <w:r w:rsidR="00576AF1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5053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C3E40">
              <w:rPr>
                <w:sz w:val="18"/>
                <w:szCs w:val="18"/>
                <w:lang w:val="en-GB"/>
              </w:rPr>
            </w:r>
            <w:r w:rsidR="006C3E40">
              <w:rPr>
                <w:sz w:val="18"/>
                <w:szCs w:val="18"/>
                <w:lang w:val="en-GB"/>
              </w:rPr>
              <w:fldChar w:fldCharType="separate"/>
            </w:r>
            <w:r w:rsidR="00576AF1">
              <w:rPr>
                <w:sz w:val="18"/>
                <w:szCs w:val="18"/>
                <w:lang w:val="en-GB"/>
              </w:rPr>
              <w:fldChar w:fldCharType="end"/>
            </w:r>
            <w:r w:rsidR="00756D55">
              <w:rPr>
                <w:sz w:val="18"/>
                <w:szCs w:val="18"/>
                <w:lang w:val="en-GB"/>
              </w:rPr>
              <w:tab/>
            </w:r>
            <w:r w:rsidR="00756D55">
              <w:rPr>
                <w:sz w:val="18"/>
                <w:szCs w:val="18"/>
                <w:lang w:val="en-GB"/>
              </w:rPr>
              <w:tab/>
            </w:r>
            <w:r w:rsidR="00F95053" w:rsidRPr="00F95053">
              <w:rPr>
                <w:b/>
                <w:sz w:val="18"/>
                <w:szCs w:val="18"/>
                <w:lang w:val="en-GB"/>
              </w:rPr>
              <w:t>Section:</w:t>
            </w:r>
            <w:r w:rsidR="00756D55">
              <w:rPr>
                <w:b/>
                <w:sz w:val="18"/>
                <w:szCs w:val="18"/>
                <w:lang w:val="en-GB"/>
              </w:rPr>
              <w:tab/>
            </w:r>
          </w:p>
        </w:tc>
      </w:tr>
      <w:tr w:rsidR="00756D55">
        <w:trPr>
          <w:cantSplit/>
          <w:trHeight w:val="63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D55" w:rsidRDefault="00756D55">
            <w:pPr>
              <w:jc w:val="both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Competitor(s) NAME:</w:t>
            </w:r>
            <w:r>
              <w:rPr>
                <w:b/>
                <w:bCs/>
                <w:sz w:val="18"/>
                <w:szCs w:val="18"/>
                <w:lang w:val="en-GB"/>
              </w:rPr>
              <w:tab/>
            </w:r>
          </w:p>
        </w:tc>
      </w:tr>
      <w:tr w:rsidR="00FE1BF7">
        <w:trPr>
          <w:cantSplit/>
          <w:trHeight w:val="63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Default="00885DD8" w:rsidP="00756D5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Coaches Name</w:t>
            </w:r>
            <w:r w:rsidR="00756D55">
              <w:rPr>
                <w:b/>
                <w:bCs/>
                <w:sz w:val="18"/>
                <w:szCs w:val="18"/>
                <w:lang w:val="en-GB"/>
              </w:rPr>
              <w:t>(s)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: </w:t>
            </w:r>
            <w:r w:rsidR="00FE1BF7">
              <w:rPr>
                <w:b/>
                <w:bCs/>
                <w:sz w:val="18"/>
                <w:szCs w:val="18"/>
                <w:lang w:val="en-GB"/>
              </w:rPr>
              <w:tab/>
            </w:r>
          </w:p>
        </w:tc>
      </w:tr>
    </w:tbl>
    <w:p w:rsidR="00FE1BF7" w:rsidRDefault="00FE1BF7">
      <w:pPr>
        <w:rPr>
          <w:sz w:val="10"/>
          <w:szCs w:val="10"/>
          <w:lang w:val="en-GB"/>
        </w:rPr>
      </w:pPr>
    </w:p>
    <w:tbl>
      <w:tblPr>
        <w:tblW w:w="10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59"/>
      </w:tblGrid>
      <w:tr w:rsidR="00FE1BF7" w:rsidRPr="00CF7136" w:rsidTr="00CF7136">
        <w:trPr>
          <w:jc w:val="center"/>
        </w:trPr>
        <w:tc>
          <w:tcPr>
            <w:tcW w:w="10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 w:rsidP="00CF7136">
            <w:pPr>
              <w:jc w:val="center"/>
              <w:rPr>
                <w:b/>
                <w:bCs/>
                <w:lang w:val="en-GB"/>
              </w:rPr>
            </w:pPr>
            <w:r w:rsidRPr="00CF7136">
              <w:rPr>
                <w:b/>
                <w:bCs/>
                <w:lang w:val="en-GB"/>
              </w:rPr>
              <w:t>ELEMENTS IN ORDER OF SKATING</w:t>
            </w:r>
          </w:p>
        </w:tc>
      </w:tr>
    </w:tbl>
    <w:p w:rsidR="00FE1BF7" w:rsidRDefault="00FE1BF7">
      <w:pPr>
        <w:rPr>
          <w:sz w:val="10"/>
          <w:szCs w:val="10"/>
          <w:lang w:val="en-GB"/>
        </w:rPr>
      </w:pPr>
    </w:p>
    <w:tbl>
      <w:tblPr>
        <w:tblW w:w="49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4216"/>
        <w:gridCol w:w="285"/>
        <w:gridCol w:w="821"/>
        <w:gridCol w:w="4431"/>
      </w:tblGrid>
      <w:tr w:rsidR="00CF7136" w:rsidRPr="00CF7136" w:rsidTr="00CD06FB">
        <w:trPr>
          <w:trHeight w:val="414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 w:rsidP="00CF7136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 w:rsidP="00CF7136">
            <w:pPr>
              <w:jc w:val="center"/>
              <w:rPr>
                <w:b/>
                <w:bCs/>
                <w:lang w:val="en-GB"/>
              </w:rPr>
            </w:pPr>
            <w:r w:rsidRPr="00CF7136">
              <w:rPr>
                <w:b/>
                <w:bCs/>
                <w:lang w:val="en-GB"/>
              </w:rPr>
              <w:t>Elements SP / OD</w:t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 w:rsidP="00CF7136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 w:rsidP="00CF7136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 w:rsidP="00CF7136">
            <w:pPr>
              <w:jc w:val="center"/>
              <w:rPr>
                <w:b/>
                <w:bCs/>
                <w:lang w:val="en-GB"/>
              </w:rPr>
            </w:pPr>
            <w:r w:rsidRPr="00CF7136">
              <w:rPr>
                <w:b/>
                <w:bCs/>
                <w:lang w:val="en-GB"/>
              </w:rPr>
              <w:t>Elements FS / FD</w:t>
            </w: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1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1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 w:rsidP="009116CD">
            <w:pPr>
              <w:rPr>
                <w:lang w:val="en-GB"/>
              </w:rPr>
            </w:pP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2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2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3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 w:rsidP="009116CD">
            <w:pPr>
              <w:rPr>
                <w:lang w:val="en-GB"/>
              </w:rPr>
            </w:pP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4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3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5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4D" w:rsidRPr="00CF7136" w:rsidRDefault="00C63C4D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 w:rsidP="009116CD">
            <w:pPr>
              <w:rPr>
                <w:lang w:val="en-GB"/>
              </w:rPr>
            </w:pP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6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4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7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 w:rsidP="009116CD">
            <w:pPr>
              <w:rPr>
                <w:lang w:val="en-GB"/>
              </w:rPr>
            </w:pP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8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5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9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 w:rsidP="009116CD">
            <w:pPr>
              <w:rPr>
                <w:lang w:val="en-GB"/>
              </w:rPr>
            </w:pP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10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6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C4D" w:rsidRPr="00CF7136" w:rsidRDefault="00C63C4D">
            <w:pPr>
              <w:rPr>
                <w:lang w:val="en-GB"/>
              </w:rPr>
            </w:pP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11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 w:rsidP="009116CD">
            <w:pPr>
              <w:rPr>
                <w:lang w:val="en-GB"/>
              </w:rPr>
            </w:pP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12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7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13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 w:rsidP="009116CD">
            <w:pPr>
              <w:rPr>
                <w:lang w:val="en-GB"/>
              </w:rPr>
            </w:pP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14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8</w:t>
            </w:r>
          </w:p>
        </w:tc>
        <w:tc>
          <w:tcPr>
            <w:tcW w:w="1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15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  <w:bookmarkStart w:id="1" w:name="_GoBack"/>
            <w:bookmarkEnd w:id="1"/>
          </w:p>
        </w:tc>
      </w:tr>
      <w:tr w:rsidR="00CF7136" w:rsidRPr="00CF7136" w:rsidTr="00CD06FB">
        <w:trPr>
          <w:trHeight w:val="414"/>
          <w:jc w:val="center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1BF7" w:rsidRPr="00CF7136" w:rsidRDefault="00FE1BF7">
            <w:pPr>
              <w:rPr>
                <w:lang w:val="en-GB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9116CD" w:rsidP="009116CD">
            <w:pPr>
              <w:rPr>
                <w:lang w:val="en-GB"/>
              </w:rPr>
            </w:pPr>
            <w:r w:rsidRPr="00CF7136">
              <w:rPr>
                <w:lang w:val="en-GB"/>
              </w:rPr>
              <w:t>16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7" w:rsidRPr="00CF7136" w:rsidRDefault="00FE1BF7">
            <w:pPr>
              <w:rPr>
                <w:lang w:val="en-GB"/>
              </w:rPr>
            </w:pPr>
          </w:p>
        </w:tc>
      </w:tr>
    </w:tbl>
    <w:p w:rsidR="00FE1BF7" w:rsidRPr="00377EF4" w:rsidRDefault="00FE1BF7">
      <w:pPr>
        <w:rPr>
          <w:sz w:val="10"/>
          <w:szCs w:val="10"/>
          <w:lang w:val="en-GB"/>
        </w:rPr>
      </w:pPr>
      <w:r>
        <w:rPr>
          <w:sz w:val="18"/>
          <w:szCs w:val="18"/>
          <w:lang w:val="en-GB"/>
        </w:rPr>
        <w:t xml:space="preserve">      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FE1BF7">
        <w:trPr>
          <w:cantSplit/>
          <w:trHeight w:val="360"/>
        </w:trPr>
        <w:tc>
          <w:tcPr>
            <w:tcW w:w="2268" w:type="dxa"/>
            <w:vAlign w:val="center"/>
          </w:tcPr>
          <w:p w:rsidR="00CD06FB" w:rsidRDefault="00CD06FB">
            <w:pPr>
              <w:jc w:val="right"/>
              <w:rPr>
                <w:b/>
                <w:sz w:val="20"/>
                <w:szCs w:val="18"/>
                <w:lang w:val="en-GB"/>
              </w:rPr>
            </w:pPr>
          </w:p>
          <w:p w:rsidR="00FE1BF7" w:rsidRDefault="005F6783">
            <w:pPr>
              <w:jc w:val="right"/>
              <w:rPr>
                <w:sz w:val="18"/>
                <w:szCs w:val="18"/>
                <w:lang w:val="en-GB"/>
              </w:rPr>
            </w:pPr>
            <w:r w:rsidRPr="00756D55">
              <w:rPr>
                <w:b/>
                <w:sz w:val="20"/>
                <w:szCs w:val="18"/>
                <w:lang w:val="en-GB"/>
              </w:rPr>
              <w:t>Short Program Music</w:t>
            </w:r>
            <w:r w:rsidR="00FE1BF7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FE1BF7" w:rsidRDefault="00FE1BF7">
            <w:pPr>
              <w:rPr>
                <w:lang w:val="en-GB"/>
              </w:rPr>
            </w:pPr>
          </w:p>
        </w:tc>
      </w:tr>
      <w:tr w:rsidR="00FE1BF7">
        <w:trPr>
          <w:cantSplit/>
          <w:trHeight w:val="360"/>
        </w:trPr>
        <w:tc>
          <w:tcPr>
            <w:tcW w:w="2268" w:type="dxa"/>
            <w:vAlign w:val="center"/>
          </w:tcPr>
          <w:p w:rsidR="00FE1BF7" w:rsidRDefault="005F6783">
            <w:pPr>
              <w:jc w:val="right"/>
              <w:rPr>
                <w:sz w:val="18"/>
                <w:szCs w:val="18"/>
                <w:lang w:val="en-GB"/>
              </w:rPr>
            </w:pPr>
            <w:r w:rsidRPr="00756D55">
              <w:rPr>
                <w:b/>
                <w:sz w:val="20"/>
                <w:szCs w:val="18"/>
                <w:lang w:val="en-GB"/>
              </w:rPr>
              <w:t>Long Program Music</w:t>
            </w:r>
            <w:r w:rsidR="00FE1BF7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FE1BF7" w:rsidRDefault="00FE1BF7">
            <w:pPr>
              <w:rPr>
                <w:lang w:val="en-GB"/>
              </w:rPr>
            </w:pPr>
          </w:p>
        </w:tc>
      </w:tr>
    </w:tbl>
    <w:p w:rsidR="00FE1BF7" w:rsidRPr="00BD48ED" w:rsidRDefault="00FE1BF7">
      <w:pPr>
        <w:rPr>
          <w:sz w:val="2"/>
          <w:szCs w:val="2"/>
          <w:lang w:val="en-GB"/>
        </w:rPr>
      </w:pPr>
    </w:p>
    <w:sectPr w:rsidR="00FE1BF7" w:rsidRPr="00BD48ED" w:rsidSect="00576AF1">
      <w:headerReference w:type="default" r:id="rId8"/>
      <w:footerReference w:type="default" r:id="rId9"/>
      <w:pgSz w:w="11906" w:h="16838" w:code="9"/>
      <w:pgMar w:top="454" w:right="567" w:bottom="454" w:left="567" w:header="39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3E40" w:rsidRDefault="006C3E40">
      <w:r>
        <w:separator/>
      </w:r>
    </w:p>
  </w:endnote>
  <w:endnote w:type="continuationSeparator" w:id="0">
    <w:p w:rsidR="006C3E40" w:rsidRDefault="006C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</w:tblGrid>
    <w:tr w:rsidR="00756D55" w:rsidTr="00756D55">
      <w:tc>
        <w:tcPr>
          <w:tcW w:w="10843" w:type="dxa"/>
          <w:tcBorders>
            <w:top w:val="single" w:sz="4" w:space="0" w:color="auto"/>
          </w:tcBorders>
        </w:tcPr>
        <w:p w:rsidR="00756D55" w:rsidRDefault="001C565D" w:rsidP="001C565D">
          <w:pPr>
            <w:ind w:left="708"/>
            <w:jc w:val="center"/>
            <w:rPr>
              <w:b/>
              <w:bCs/>
              <w:sz w:val="18"/>
              <w:szCs w:val="18"/>
              <w:lang w:val="en-GB"/>
            </w:rPr>
          </w:pPr>
          <w:r>
            <w:rPr>
              <w:b/>
              <w:bCs/>
              <w:sz w:val="18"/>
              <w:szCs w:val="18"/>
              <w:lang w:val="en-GB"/>
            </w:rPr>
            <w:t xml:space="preserve">Please send this form and music in MP3 format </w:t>
          </w:r>
          <w:r w:rsidR="00C962BA">
            <w:rPr>
              <w:b/>
              <w:bCs/>
              <w:sz w:val="18"/>
              <w:szCs w:val="18"/>
              <w:lang w:val="en-GB"/>
            </w:rPr>
            <w:t xml:space="preserve">to </w:t>
          </w:r>
          <w:hyperlink r:id="rId1" w:history="1">
            <w:r w:rsidR="00446833" w:rsidRPr="005057EF">
              <w:rPr>
                <w:rStyle w:val="Hyperlink"/>
                <w:b/>
                <w:bCs/>
                <w:sz w:val="18"/>
                <w:szCs w:val="18"/>
                <w:lang w:val="en-GB"/>
              </w:rPr>
              <w:t>wintrac91@gmail.com</w:t>
            </w:r>
          </w:hyperlink>
          <w:r w:rsidR="00C962BA">
            <w:rPr>
              <w:b/>
              <w:bCs/>
              <w:sz w:val="18"/>
              <w:szCs w:val="18"/>
              <w:lang w:val="en-GB"/>
            </w:rPr>
            <w:t xml:space="preserve"> </w:t>
          </w:r>
          <w:hyperlink r:id="rId2" w:history="1"/>
          <w:r w:rsidR="00126AA0">
            <w:rPr>
              <w:b/>
              <w:bCs/>
              <w:sz w:val="18"/>
              <w:szCs w:val="18"/>
              <w:lang w:val="en-GB"/>
            </w:rPr>
            <w:t xml:space="preserve"> by </w:t>
          </w:r>
          <w:r w:rsidR="00446833">
            <w:rPr>
              <w:b/>
              <w:bCs/>
              <w:sz w:val="18"/>
              <w:szCs w:val="18"/>
              <w:lang w:val="en-GB"/>
            </w:rPr>
            <w:t>2</w:t>
          </w:r>
          <w:r w:rsidR="00446833" w:rsidRPr="00446833">
            <w:rPr>
              <w:b/>
              <w:bCs/>
              <w:sz w:val="18"/>
              <w:szCs w:val="18"/>
              <w:vertAlign w:val="superscript"/>
              <w:lang w:val="en-GB"/>
            </w:rPr>
            <w:t>nd</w:t>
          </w:r>
          <w:r w:rsidR="00446833">
            <w:rPr>
              <w:b/>
              <w:bCs/>
              <w:sz w:val="18"/>
              <w:szCs w:val="18"/>
              <w:lang w:val="en-GB"/>
            </w:rPr>
            <w:t xml:space="preserve"> February</w:t>
          </w:r>
          <w:r w:rsidR="00C962BA">
            <w:rPr>
              <w:b/>
              <w:bCs/>
              <w:sz w:val="18"/>
              <w:szCs w:val="18"/>
              <w:lang w:val="en-GB"/>
            </w:rPr>
            <w:t xml:space="preserve"> 201</w:t>
          </w:r>
          <w:r w:rsidR="00446833">
            <w:rPr>
              <w:b/>
              <w:bCs/>
              <w:sz w:val="18"/>
              <w:szCs w:val="18"/>
              <w:lang w:val="en-GB"/>
            </w:rPr>
            <w:t>8</w:t>
          </w:r>
          <w:r w:rsidR="00C962BA">
            <w:rPr>
              <w:b/>
              <w:bCs/>
              <w:sz w:val="18"/>
              <w:szCs w:val="18"/>
              <w:lang w:val="en-GB"/>
            </w:rPr>
            <w:t>.</w:t>
          </w:r>
        </w:p>
        <w:p w:rsidR="00C962BA" w:rsidRDefault="00C962BA" w:rsidP="00C962BA">
          <w:pPr>
            <w:ind w:left="708"/>
            <w:rPr>
              <w:sz w:val="18"/>
              <w:szCs w:val="18"/>
            </w:rPr>
          </w:pPr>
        </w:p>
      </w:tc>
    </w:tr>
  </w:tbl>
  <w:p w:rsidR="00F46390" w:rsidRDefault="00F46390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3E40" w:rsidRDefault="006C3E40">
      <w:r>
        <w:separator/>
      </w:r>
    </w:p>
  </w:footnote>
  <w:footnote w:type="continuationSeparator" w:id="0">
    <w:p w:rsidR="006C3E40" w:rsidRDefault="006C3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83"/>
      <w:gridCol w:w="1559"/>
    </w:tblGrid>
    <w:tr w:rsidR="00F46390" w:rsidRPr="000F44E8" w:rsidTr="00627500">
      <w:trPr>
        <w:cantSplit/>
        <w:trHeight w:val="851"/>
        <w:jc w:val="center"/>
      </w:trPr>
      <w:tc>
        <w:tcPr>
          <w:tcW w:w="8483" w:type="dxa"/>
        </w:tcPr>
        <w:p w:rsidR="00F46390" w:rsidRPr="00756D55" w:rsidRDefault="00F46390" w:rsidP="00D50E6F">
          <w:pPr>
            <w:rPr>
              <w:b/>
              <w:sz w:val="36"/>
              <w:szCs w:val="32"/>
              <w:lang w:val="en-GB"/>
            </w:rPr>
          </w:pPr>
        </w:p>
      </w:tc>
      <w:tc>
        <w:tcPr>
          <w:tcW w:w="1559" w:type="dxa"/>
          <w:vMerge w:val="restart"/>
        </w:tcPr>
        <w:p w:rsidR="00F46390" w:rsidRPr="000F44E8" w:rsidRDefault="00F46390">
          <w:pPr>
            <w:pStyle w:val="Header"/>
            <w:jc w:val="right"/>
            <w:rPr>
              <w:b/>
              <w:sz w:val="32"/>
              <w:szCs w:val="32"/>
              <w:lang w:val="en-GB"/>
            </w:rPr>
          </w:pPr>
        </w:p>
      </w:tc>
    </w:tr>
    <w:tr w:rsidR="00F46390" w:rsidTr="00627500">
      <w:trPr>
        <w:cantSplit/>
        <w:trHeight w:val="478"/>
        <w:jc w:val="center"/>
      </w:trPr>
      <w:tc>
        <w:tcPr>
          <w:tcW w:w="8483" w:type="dxa"/>
        </w:tcPr>
        <w:p w:rsidR="00F46390" w:rsidRDefault="00F46390">
          <w:pPr>
            <w:rPr>
              <w:rFonts w:ascii="Arial Black" w:hAnsi="Arial Black" w:cs="Arial Black"/>
              <w:b/>
              <w:bCs/>
              <w:color w:val="FFFFFF"/>
              <w:spacing w:val="12"/>
              <w:sz w:val="32"/>
              <w:szCs w:val="32"/>
              <w:lang w:val="en-GB"/>
            </w:rPr>
          </w:pPr>
          <w:r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Program Content</w:t>
          </w:r>
        </w:p>
      </w:tc>
      <w:tc>
        <w:tcPr>
          <w:tcW w:w="1559" w:type="dxa"/>
          <w:vMerge/>
        </w:tcPr>
        <w:p w:rsidR="00F46390" w:rsidRDefault="00F46390">
          <w:pPr>
            <w:pStyle w:val="Header"/>
            <w:jc w:val="right"/>
            <w:rPr>
              <w:rFonts w:ascii="Eras Bold ITC" w:hAnsi="Eras Bold ITC" w:cs="Eras Bold ITC"/>
              <w:noProof/>
              <w:lang w:val="en-GB"/>
            </w:rPr>
          </w:pPr>
        </w:p>
      </w:tc>
    </w:tr>
  </w:tbl>
  <w:p w:rsidR="00627500" w:rsidRDefault="00627500">
    <w:pPr>
      <w:pStyle w:val="Header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6D586D"/>
    <w:multiLevelType w:val="singleLevel"/>
    <w:tmpl w:val="878C8258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293E72F6"/>
    <w:multiLevelType w:val="singleLevel"/>
    <w:tmpl w:val="878C8258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60351F0C"/>
    <w:multiLevelType w:val="singleLevel"/>
    <w:tmpl w:val="878C8258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"/>
        <w:legacy w:legacy="1" w:legacySpace="0" w:legacyIndent="360"/>
        <w:lvlJc w:val="left"/>
        <w:pPr>
          <w:ind w:left="360" w:hanging="360"/>
        </w:pPr>
        <w:rPr>
          <w:rFonts w:ascii="Wingdings" w:hAnsi="Wingdings" w:cs="Wingdings" w:hint="default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49"/>
    <w:rsid w:val="00046E8A"/>
    <w:rsid w:val="000A14C2"/>
    <w:rsid w:val="000A473C"/>
    <w:rsid w:val="000F44E8"/>
    <w:rsid w:val="00126AA0"/>
    <w:rsid w:val="001C4D1D"/>
    <w:rsid w:val="001C565D"/>
    <w:rsid w:val="001D0A9F"/>
    <w:rsid w:val="002E0CF3"/>
    <w:rsid w:val="0034223A"/>
    <w:rsid w:val="00402428"/>
    <w:rsid w:val="00411083"/>
    <w:rsid w:val="00411755"/>
    <w:rsid w:val="004332BF"/>
    <w:rsid w:val="00446833"/>
    <w:rsid w:val="004572B4"/>
    <w:rsid w:val="004764B9"/>
    <w:rsid w:val="004C7A4E"/>
    <w:rsid w:val="00516DAE"/>
    <w:rsid w:val="00576AF1"/>
    <w:rsid w:val="005F6783"/>
    <w:rsid w:val="00627500"/>
    <w:rsid w:val="006A15EE"/>
    <w:rsid w:val="006A19C0"/>
    <w:rsid w:val="006B30FF"/>
    <w:rsid w:val="006C3E40"/>
    <w:rsid w:val="006F2FA3"/>
    <w:rsid w:val="00752037"/>
    <w:rsid w:val="00756D55"/>
    <w:rsid w:val="007B1F49"/>
    <w:rsid w:val="0081760C"/>
    <w:rsid w:val="00885DD8"/>
    <w:rsid w:val="008A619B"/>
    <w:rsid w:val="009042DE"/>
    <w:rsid w:val="009116CD"/>
    <w:rsid w:val="00980828"/>
    <w:rsid w:val="009957C7"/>
    <w:rsid w:val="009B4364"/>
    <w:rsid w:val="009E284A"/>
    <w:rsid w:val="00A3505E"/>
    <w:rsid w:val="00A45758"/>
    <w:rsid w:val="00A538C2"/>
    <w:rsid w:val="00A81D3D"/>
    <w:rsid w:val="00B41B13"/>
    <w:rsid w:val="00B751CC"/>
    <w:rsid w:val="00C50FEB"/>
    <w:rsid w:val="00C63C4D"/>
    <w:rsid w:val="00C83043"/>
    <w:rsid w:val="00C962BA"/>
    <w:rsid w:val="00CD06FB"/>
    <w:rsid w:val="00CF7136"/>
    <w:rsid w:val="00D50E6F"/>
    <w:rsid w:val="00D75E35"/>
    <w:rsid w:val="00DF297F"/>
    <w:rsid w:val="00E10E41"/>
    <w:rsid w:val="00EB4C21"/>
    <w:rsid w:val="00EB6BCD"/>
    <w:rsid w:val="00F32D19"/>
    <w:rsid w:val="00F46390"/>
    <w:rsid w:val="00F95053"/>
    <w:rsid w:val="00FE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02459B8A"/>
  <w15:chartTrackingRefBased/>
  <w15:docId w15:val="{09F76F6B-1BFC-42C3-8500-AC35AB21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76AF1"/>
    <w:rPr>
      <w:rFonts w:ascii="Arial" w:hAnsi="Arial" w:cs="Arial"/>
      <w:sz w:val="22"/>
      <w:szCs w:val="22"/>
      <w:lang w:val="de-DE" w:eastAsia="de-DE"/>
    </w:rPr>
  </w:style>
  <w:style w:type="paragraph" w:styleId="Heading1">
    <w:name w:val="heading 1"/>
    <w:basedOn w:val="Normal"/>
    <w:next w:val="Normal"/>
    <w:qFormat/>
    <w:rsid w:val="00576AF1"/>
    <w:pPr>
      <w:keepNext/>
      <w:widowControl w:val="0"/>
      <w:outlineLvl w:val="0"/>
    </w:pPr>
    <w:rPr>
      <w:color w:val="FFFFFF"/>
      <w:sz w:val="32"/>
      <w:szCs w:val="32"/>
    </w:rPr>
  </w:style>
  <w:style w:type="paragraph" w:styleId="Heading2">
    <w:name w:val="heading 2"/>
    <w:basedOn w:val="Normal"/>
    <w:next w:val="Normal"/>
    <w:qFormat/>
    <w:rsid w:val="00576AF1"/>
    <w:pPr>
      <w:keepNext/>
      <w:widowControl w:val="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576AF1"/>
    <w:pPr>
      <w:keepNext/>
      <w:widowControl w:val="0"/>
      <w:outlineLvl w:val="2"/>
    </w:pPr>
    <w:rPr>
      <w:rFonts w:ascii="Arial Black" w:hAnsi="Arial Black" w:cs="Arial Black"/>
      <w:b/>
      <w:bCs/>
      <w:sz w:val="32"/>
      <w:szCs w:val="32"/>
    </w:rPr>
  </w:style>
  <w:style w:type="paragraph" w:styleId="Heading4">
    <w:name w:val="heading 4"/>
    <w:basedOn w:val="Normal"/>
    <w:next w:val="Normal"/>
    <w:qFormat/>
    <w:rsid w:val="00576AF1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6AF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76AF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576AF1"/>
    <w:pPr>
      <w:widowControl w:val="0"/>
    </w:pPr>
    <w:rPr>
      <w:b/>
      <w:bCs/>
      <w:sz w:val="28"/>
      <w:szCs w:val="28"/>
    </w:rPr>
  </w:style>
  <w:style w:type="table" w:styleId="TableGrid">
    <w:name w:val="Table Grid"/>
    <w:basedOn w:val="TableNormal"/>
    <w:rsid w:val="00576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76AF1"/>
    <w:rPr>
      <w:rFonts w:ascii="Tahoma" w:hAnsi="Tahoma" w:cs="Tahoma"/>
      <w:sz w:val="16"/>
      <w:szCs w:val="16"/>
    </w:rPr>
  </w:style>
  <w:style w:type="character" w:styleId="Hyperlink">
    <w:name w:val="Hyperlink"/>
    <w:rsid w:val="00EB6BC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83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4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ating@telkomsa.net" TargetMode="External"/><Relationship Id="rId1" Type="http://schemas.openxmlformats.org/officeDocument/2006/relationships/hyperlink" Target="mailto:wintrac91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User\My%20Documents\Brenda\BRENDA%20SAFSA\CIP%202007\CIP%20Planned%20Program%20Content%20Form%20200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CIP Planned Program Content Form 2007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C 11</vt:lpstr>
    </vt:vector>
  </TitlesOfParts>
  <Company>MM Events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 11</dc:title>
  <dc:subject>Program Content</dc:subject>
  <dc:creator>Shern Allely</dc:creator>
  <cp:keywords/>
  <cp:lastModifiedBy>James Wakefield</cp:lastModifiedBy>
  <cp:revision>3</cp:revision>
  <cp:lastPrinted>2005-02-11T16:26:00Z</cp:lastPrinted>
  <dcterms:created xsi:type="dcterms:W3CDTF">2018-01-08T16:31:00Z</dcterms:created>
  <dcterms:modified xsi:type="dcterms:W3CDTF">2018-01-11T05:28:00Z</dcterms:modified>
  <cp:category>ISU Figure Skating Championships Forms</cp:category>
</cp:coreProperties>
</file>